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5A3" w:rsidRPr="00C31166" w:rsidRDefault="00F805A3" w:rsidP="0041636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 xml:space="preserve">Quibdó, </w:t>
      </w:r>
      <w:r w:rsidR="0041636D" w:rsidRPr="00C31166">
        <w:rPr>
          <w:rFonts w:ascii="Arial" w:hAnsi="Arial" w:cs="Arial"/>
          <w:sz w:val="20"/>
          <w:szCs w:val="20"/>
        </w:rPr>
        <w:t>(mes) de (día)</w:t>
      </w:r>
      <w:r w:rsidRPr="00C31166">
        <w:rPr>
          <w:rFonts w:ascii="Arial" w:hAnsi="Arial" w:cs="Arial"/>
          <w:sz w:val="20"/>
          <w:szCs w:val="20"/>
        </w:rPr>
        <w:t xml:space="preserve"> de </w:t>
      </w:r>
      <w:r w:rsidR="0041636D" w:rsidRPr="00C31166">
        <w:rPr>
          <w:rFonts w:ascii="Arial" w:hAnsi="Arial" w:cs="Arial"/>
          <w:sz w:val="20"/>
          <w:szCs w:val="20"/>
        </w:rPr>
        <w:t>(año)</w:t>
      </w:r>
    </w:p>
    <w:p w:rsidR="005227FB" w:rsidRDefault="005227FB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C31166" w:rsidRPr="00C31166" w:rsidRDefault="00C31166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805A3" w:rsidRPr="009F34F0" w:rsidRDefault="00F805A3" w:rsidP="0041636D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31166">
        <w:rPr>
          <w:rFonts w:ascii="Arial" w:hAnsi="Arial" w:cs="Arial"/>
          <w:b/>
          <w:sz w:val="20"/>
          <w:szCs w:val="20"/>
        </w:rPr>
        <w:t xml:space="preserve">ASUNTO: </w:t>
      </w:r>
      <w:r w:rsidR="009F34F0">
        <w:rPr>
          <w:rFonts w:ascii="Arial" w:hAnsi="Arial" w:cs="Arial"/>
          <w:sz w:val="20"/>
          <w:szCs w:val="20"/>
        </w:rPr>
        <w:t xml:space="preserve">CONVOCATORIA CONSEJO </w:t>
      </w:r>
      <w:r w:rsidR="009F34F0">
        <w:rPr>
          <w:rFonts w:ascii="Arial" w:hAnsi="Arial" w:cs="Arial"/>
          <w:sz w:val="20"/>
          <w:szCs w:val="20"/>
          <w:u w:val="single"/>
        </w:rPr>
        <w:t xml:space="preserve">                                </w:t>
      </w:r>
      <w:r w:rsidR="009F34F0">
        <w:rPr>
          <w:rFonts w:ascii="Arial" w:hAnsi="Arial" w:cs="Arial"/>
          <w:sz w:val="20"/>
          <w:szCs w:val="20"/>
        </w:rPr>
        <w:t>_</w:t>
      </w:r>
    </w:p>
    <w:p w:rsidR="00F805A3" w:rsidRPr="00C31166" w:rsidRDefault="00F805A3" w:rsidP="0041636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805A3" w:rsidRPr="00C31166" w:rsidRDefault="00F805A3" w:rsidP="0041636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>Por medio de la presente, conforme a mis facultades est</w:t>
      </w:r>
      <w:r w:rsidR="00C31166" w:rsidRPr="00C31166">
        <w:rPr>
          <w:rFonts w:ascii="Arial" w:hAnsi="Arial" w:cs="Arial"/>
          <w:sz w:val="20"/>
          <w:szCs w:val="20"/>
        </w:rPr>
        <w:t>atutarias, me permito convocarlo</w:t>
      </w:r>
      <w:r w:rsidRPr="00C31166">
        <w:rPr>
          <w:rFonts w:ascii="Arial" w:hAnsi="Arial" w:cs="Arial"/>
          <w:sz w:val="20"/>
          <w:szCs w:val="20"/>
        </w:rPr>
        <w:t xml:space="preserve">s a la sesión </w:t>
      </w:r>
      <w:r w:rsidR="005227FB" w:rsidRPr="00C31166">
        <w:rPr>
          <w:rFonts w:ascii="Arial" w:hAnsi="Arial" w:cs="Arial"/>
          <w:sz w:val="20"/>
          <w:szCs w:val="20"/>
        </w:rPr>
        <w:t xml:space="preserve">(indicar si es ordinaria o extraordinaria) </w:t>
      </w:r>
      <w:r w:rsidRPr="00C31166">
        <w:rPr>
          <w:rFonts w:ascii="Arial" w:hAnsi="Arial" w:cs="Arial"/>
          <w:sz w:val="20"/>
          <w:szCs w:val="20"/>
        </w:rPr>
        <w:t xml:space="preserve">del Consejo Administrativo del mes </w:t>
      </w:r>
      <w:r w:rsidR="00796621" w:rsidRPr="00C31166">
        <w:rPr>
          <w:rFonts w:ascii="Arial" w:hAnsi="Arial" w:cs="Arial"/>
          <w:sz w:val="20"/>
          <w:szCs w:val="20"/>
        </w:rPr>
        <w:t>(si es ordinaria se indica el mes al que corresponde)</w:t>
      </w:r>
      <w:r w:rsidRPr="00C31166">
        <w:rPr>
          <w:rFonts w:ascii="Arial" w:hAnsi="Arial" w:cs="Arial"/>
          <w:sz w:val="20"/>
          <w:szCs w:val="20"/>
        </w:rPr>
        <w:t xml:space="preserve"> </w:t>
      </w:r>
      <w:r w:rsidR="0041636D" w:rsidRPr="00C31166">
        <w:rPr>
          <w:rFonts w:ascii="Arial" w:hAnsi="Arial" w:cs="Arial"/>
          <w:sz w:val="20"/>
          <w:szCs w:val="20"/>
        </w:rPr>
        <w:t xml:space="preserve">de </w:t>
      </w:r>
      <w:r w:rsidR="009F34F0">
        <w:rPr>
          <w:rFonts w:ascii="Arial" w:hAnsi="Arial" w:cs="Arial"/>
          <w:sz w:val="20"/>
          <w:szCs w:val="20"/>
          <w:u w:val="single"/>
        </w:rPr>
        <w:t xml:space="preserve">                                       </w:t>
      </w:r>
      <w:proofErr w:type="gramStart"/>
      <w:r w:rsidR="009F34F0">
        <w:rPr>
          <w:rFonts w:ascii="Arial" w:hAnsi="Arial" w:cs="Arial"/>
          <w:sz w:val="20"/>
          <w:szCs w:val="20"/>
          <w:u w:val="single"/>
        </w:rPr>
        <w:t xml:space="preserve">  .</w:t>
      </w:r>
      <w:proofErr w:type="gramEnd"/>
    </w:p>
    <w:p w:rsidR="0041636D" w:rsidRPr="00C31166" w:rsidRDefault="0041636D" w:rsidP="0041636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805A3" w:rsidRPr="00C31166" w:rsidRDefault="00F805A3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C31166">
        <w:rPr>
          <w:rFonts w:ascii="Arial" w:hAnsi="Arial" w:cs="Arial"/>
          <w:b/>
          <w:sz w:val="20"/>
          <w:szCs w:val="20"/>
        </w:rPr>
        <w:t>P</w:t>
      </w:r>
      <w:r w:rsidR="00C31166" w:rsidRPr="00C31166">
        <w:rPr>
          <w:rFonts w:ascii="Arial" w:hAnsi="Arial" w:cs="Arial"/>
          <w:b/>
          <w:sz w:val="20"/>
          <w:szCs w:val="20"/>
        </w:rPr>
        <w:t>ara</w:t>
      </w:r>
      <w:r w:rsidRPr="00C31166">
        <w:rPr>
          <w:rFonts w:ascii="Arial" w:hAnsi="Arial" w:cs="Arial"/>
          <w:b/>
          <w:sz w:val="20"/>
          <w:szCs w:val="20"/>
        </w:rPr>
        <w:t>:</w:t>
      </w:r>
    </w:p>
    <w:p w:rsidR="00C31166" w:rsidRPr="00C31166" w:rsidRDefault="00C31166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805A3" w:rsidRPr="00C31166" w:rsidRDefault="00C31166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C31166">
        <w:rPr>
          <w:rFonts w:ascii="Arial" w:hAnsi="Arial" w:cs="Arial"/>
          <w:b/>
          <w:sz w:val="20"/>
          <w:szCs w:val="20"/>
        </w:rPr>
        <w:t>Convocados</w:t>
      </w:r>
    </w:p>
    <w:p w:rsidR="00C31166" w:rsidRPr="00C31166" w:rsidRDefault="00C31166" w:rsidP="0041636D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4575"/>
        <w:gridCol w:w="3293"/>
      </w:tblGrid>
      <w:tr w:rsidR="00F805A3" w:rsidRPr="00C31166" w:rsidTr="00C31166">
        <w:trPr>
          <w:trHeight w:val="397"/>
        </w:trPr>
        <w:tc>
          <w:tcPr>
            <w:tcW w:w="544" w:type="pct"/>
            <w:shd w:val="clear" w:color="auto" w:fill="BFBFBF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2591" w:type="pct"/>
            <w:shd w:val="clear" w:color="auto" w:fill="BFBFBF"/>
            <w:vAlign w:val="center"/>
          </w:tcPr>
          <w:p w:rsidR="00F805A3" w:rsidRPr="00C31166" w:rsidRDefault="005C51B7" w:rsidP="0041636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865" w:type="pct"/>
            <w:shd w:val="clear" w:color="auto" w:fill="BFBFBF"/>
            <w:vAlign w:val="center"/>
          </w:tcPr>
          <w:p w:rsidR="00F805A3" w:rsidRPr="00C31166" w:rsidRDefault="005C51B7" w:rsidP="0041636D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</w:tr>
      <w:tr w:rsidR="00F805A3" w:rsidRPr="00C31166" w:rsidTr="00C31166">
        <w:trPr>
          <w:trHeight w:val="397"/>
        </w:trPr>
        <w:tc>
          <w:tcPr>
            <w:tcW w:w="544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05A3" w:rsidRPr="00C31166" w:rsidTr="00C31166">
        <w:trPr>
          <w:trHeight w:val="397"/>
        </w:trPr>
        <w:tc>
          <w:tcPr>
            <w:tcW w:w="544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05A3" w:rsidRPr="00C31166" w:rsidTr="00C31166">
        <w:trPr>
          <w:trHeight w:val="397"/>
        </w:trPr>
        <w:tc>
          <w:tcPr>
            <w:tcW w:w="544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F805A3" w:rsidRPr="00C31166" w:rsidRDefault="00F805A3" w:rsidP="0041636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1166" w:rsidRPr="00C31166" w:rsidRDefault="00C31166" w:rsidP="00C31166">
      <w:pPr>
        <w:spacing w:after="0"/>
        <w:rPr>
          <w:rFonts w:ascii="Arial" w:hAnsi="Arial" w:cs="Arial"/>
          <w:sz w:val="20"/>
          <w:szCs w:val="20"/>
        </w:rPr>
      </w:pPr>
    </w:p>
    <w:p w:rsidR="00C31166" w:rsidRPr="00C31166" w:rsidRDefault="00C31166" w:rsidP="00C31166">
      <w:pPr>
        <w:spacing w:after="0"/>
        <w:rPr>
          <w:rFonts w:ascii="Arial" w:hAnsi="Arial" w:cs="Arial"/>
          <w:b/>
          <w:sz w:val="20"/>
          <w:szCs w:val="20"/>
        </w:rPr>
      </w:pPr>
      <w:r w:rsidRPr="00C31166">
        <w:rPr>
          <w:rFonts w:ascii="Arial" w:hAnsi="Arial" w:cs="Arial"/>
          <w:b/>
          <w:sz w:val="20"/>
          <w:szCs w:val="20"/>
        </w:rPr>
        <w:t>Invitados</w:t>
      </w:r>
    </w:p>
    <w:p w:rsidR="00C31166" w:rsidRPr="00C31166" w:rsidRDefault="00C31166" w:rsidP="00C31166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4575"/>
        <w:gridCol w:w="3293"/>
      </w:tblGrid>
      <w:tr w:rsidR="00C31166" w:rsidRPr="00C31166" w:rsidTr="00C31166">
        <w:trPr>
          <w:trHeight w:val="397"/>
        </w:trPr>
        <w:tc>
          <w:tcPr>
            <w:tcW w:w="544" w:type="pct"/>
            <w:shd w:val="clear" w:color="auto" w:fill="BFBFBF" w:themeFill="background1" w:themeFillShade="BF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2591" w:type="pct"/>
            <w:shd w:val="clear" w:color="auto" w:fill="BFBFBF" w:themeFill="background1" w:themeFillShade="BF"/>
            <w:vAlign w:val="center"/>
          </w:tcPr>
          <w:p w:rsidR="00C31166" w:rsidRPr="00C31166" w:rsidRDefault="005C51B7" w:rsidP="00C3116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865" w:type="pct"/>
            <w:shd w:val="clear" w:color="auto" w:fill="BFBFBF" w:themeFill="background1" w:themeFillShade="BF"/>
            <w:vAlign w:val="center"/>
          </w:tcPr>
          <w:p w:rsidR="00C31166" w:rsidRPr="00C31166" w:rsidRDefault="005C51B7" w:rsidP="00C3116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</w:tr>
      <w:tr w:rsidR="00C31166" w:rsidRPr="00C31166" w:rsidTr="00C31166">
        <w:trPr>
          <w:trHeight w:val="397"/>
        </w:trPr>
        <w:tc>
          <w:tcPr>
            <w:tcW w:w="544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C31166" w:rsidRPr="00C31166" w:rsidTr="00C31166">
        <w:trPr>
          <w:trHeight w:val="397"/>
        </w:trPr>
        <w:tc>
          <w:tcPr>
            <w:tcW w:w="544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1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65" w:type="pct"/>
            <w:shd w:val="clear" w:color="auto" w:fill="auto"/>
            <w:vAlign w:val="center"/>
          </w:tcPr>
          <w:p w:rsidR="00C31166" w:rsidRPr="00C31166" w:rsidRDefault="00C31166" w:rsidP="00C311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31166" w:rsidRPr="00C31166" w:rsidRDefault="00C31166" w:rsidP="00F805A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805A3" w:rsidRPr="00C31166" w:rsidRDefault="00F805A3" w:rsidP="00F805A3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 xml:space="preserve">Fecha: </w:t>
      </w:r>
    </w:p>
    <w:p w:rsidR="00F805A3" w:rsidRPr="00C31166" w:rsidRDefault="00F805A3" w:rsidP="00F805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 xml:space="preserve">Lugar: </w:t>
      </w:r>
    </w:p>
    <w:p w:rsidR="00F805A3" w:rsidRPr="00C31166" w:rsidRDefault="00F805A3" w:rsidP="00F805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 xml:space="preserve">Hora: </w:t>
      </w:r>
    </w:p>
    <w:p w:rsidR="00F805A3" w:rsidRPr="00C31166" w:rsidRDefault="00F805A3" w:rsidP="00F805A3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F805A3" w:rsidRPr="00C31166" w:rsidRDefault="00F805A3" w:rsidP="0041636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b/>
          <w:sz w:val="20"/>
          <w:szCs w:val="20"/>
        </w:rPr>
        <w:t>Nota</w:t>
      </w:r>
      <w:r w:rsidRPr="00C31166">
        <w:rPr>
          <w:rFonts w:ascii="Arial" w:hAnsi="Arial" w:cs="Arial"/>
          <w:sz w:val="20"/>
          <w:szCs w:val="20"/>
        </w:rPr>
        <w:t xml:space="preserve">: Agradezco a </w:t>
      </w:r>
      <w:r w:rsidR="00796621" w:rsidRPr="00C31166">
        <w:rPr>
          <w:rFonts w:ascii="Arial" w:hAnsi="Arial" w:cs="Arial"/>
          <w:sz w:val="20"/>
          <w:szCs w:val="20"/>
        </w:rPr>
        <w:t>los honorables consejeros remitir los temas que consideren deben agotarse en la sesión</w:t>
      </w:r>
      <w:r w:rsidR="00DF6B7E" w:rsidRPr="00C31166">
        <w:rPr>
          <w:rFonts w:ascii="Arial" w:hAnsi="Arial" w:cs="Arial"/>
          <w:sz w:val="20"/>
          <w:szCs w:val="20"/>
        </w:rPr>
        <w:t>,</w:t>
      </w:r>
      <w:r w:rsidR="00796621" w:rsidRPr="00C31166">
        <w:rPr>
          <w:rFonts w:ascii="Arial" w:hAnsi="Arial" w:cs="Arial"/>
          <w:sz w:val="20"/>
          <w:szCs w:val="20"/>
        </w:rPr>
        <w:t xml:space="preserve"> indicarlos dentro de los tres (03) días siguientes a la recepción de la presente convocatoria</w:t>
      </w:r>
      <w:r w:rsidR="00DF6B7E" w:rsidRPr="00C31166">
        <w:rPr>
          <w:rFonts w:ascii="Arial" w:hAnsi="Arial" w:cs="Arial"/>
          <w:sz w:val="20"/>
          <w:szCs w:val="20"/>
        </w:rPr>
        <w:t>,</w:t>
      </w:r>
      <w:r w:rsidR="00796621" w:rsidRPr="00C31166">
        <w:rPr>
          <w:rFonts w:ascii="Arial" w:hAnsi="Arial" w:cs="Arial"/>
          <w:sz w:val="20"/>
          <w:szCs w:val="20"/>
        </w:rPr>
        <w:t xml:space="preserve"> a fin de estructurar la agenda y asignar los tiempos para el desarrollo de cada tema.</w:t>
      </w:r>
    </w:p>
    <w:p w:rsidR="0041636D" w:rsidRPr="00C31166" w:rsidRDefault="0041636D" w:rsidP="0041636D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F805A3" w:rsidRPr="00C31166" w:rsidRDefault="00F805A3" w:rsidP="0041636D">
      <w:pPr>
        <w:spacing w:after="0"/>
        <w:jc w:val="both"/>
        <w:rPr>
          <w:rFonts w:ascii="Arial" w:hAnsi="Arial" w:cs="Arial"/>
          <w:sz w:val="20"/>
          <w:szCs w:val="20"/>
        </w:rPr>
      </w:pPr>
      <w:r w:rsidRPr="00C31166">
        <w:rPr>
          <w:rFonts w:ascii="Arial" w:hAnsi="Arial" w:cs="Arial"/>
          <w:sz w:val="20"/>
          <w:szCs w:val="20"/>
        </w:rPr>
        <w:t>Atentamente,</w:t>
      </w:r>
    </w:p>
    <w:p w:rsidR="00796621" w:rsidRPr="00C31166" w:rsidRDefault="00796621" w:rsidP="0041636D">
      <w:pPr>
        <w:spacing w:after="0"/>
        <w:jc w:val="both"/>
        <w:rPr>
          <w:rFonts w:ascii="Arial" w:eastAsia="Times New Roman" w:hAnsi="Arial" w:cs="Arial"/>
          <w:noProof/>
          <w:sz w:val="20"/>
          <w:szCs w:val="20"/>
          <w:lang w:eastAsia="es-CO"/>
        </w:rPr>
      </w:pPr>
    </w:p>
    <w:p w:rsidR="00796621" w:rsidRPr="00C31166" w:rsidRDefault="00796621" w:rsidP="0041636D">
      <w:pPr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51"/>
        <w:gridCol w:w="3700"/>
      </w:tblGrid>
      <w:tr w:rsidR="0041636D" w:rsidRPr="00C31166" w:rsidTr="00DF6B7E">
        <w:trPr>
          <w:trHeight w:val="439"/>
          <w:jc w:val="center"/>
        </w:trPr>
        <w:tc>
          <w:tcPr>
            <w:tcW w:w="4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636D" w:rsidRPr="00C31166" w:rsidRDefault="0041636D" w:rsidP="00C3116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636D" w:rsidRPr="00C31166" w:rsidTr="00DF6B7E">
        <w:trPr>
          <w:trHeight w:val="415"/>
          <w:jc w:val="center"/>
        </w:trPr>
        <w:tc>
          <w:tcPr>
            <w:tcW w:w="455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1636D" w:rsidRPr="00C31166" w:rsidRDefault="0041636D" w:rsidP="00DF6B7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Nombre de quien preside</w:t>
            </w:r>
          </w:p>
        </w:tc>
      </w:tr>
      <w:tr w:rsidR="0041636D" w:rsidRPr="00C31166" w:rsidTr="00DF6B7E">
        <w:trPr>
          <w:trHeight w:val="390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1636D" w:rsidRPr="00C31166" w:rsidRDefault="0041636D" w:rsidP="00DF6B7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116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1636D" w:rsidRPr="00C31166" w:rsidRDefault="0041636D" w:rsidP="00DF6B7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1636D" w:rsidRPr="00C31166" w:rsidRDefault="0041636D" w:rsidP="0041636D">
      <w:pPr>
        <w:spacing w:after="0"/>
        <w:jc w:val="both"/>
        <w:rPr>
          <w:rFonts w:ascii="Arial" w:hAnsi="Arial" w:cs="Arial"/>
          <w:sz w:val="20"/>
          <w:szCs w:val="20"/>
        </w:rPr>
      </w:pPr>
    </w:p>
    <w:sectPr w:rsidR="0041636D" w:rsidRPr="00C31166" w:rsidSect="00C31166">
      <w:headerReference w:type="even" r:id="rId7"/>
      <w:headerReference w:type="default" r:id="rId8"/>
      <w:headerReference w:type="first" r:id="rId9"/>
      <w:pgSz w:w="12240" w:h="15840"/>
      <w:pgMar w:top="2694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FCD" w:rsidRDefault="004C0FCD" w:rsidP="00F615EE">
      <w:pPr>
        <w:spacing w:after="0" w:line="240" w:lineRule="auto"/>
      </w:pPr>
      <w:r>
        <w:separator/>
      </w:r>
    </w:p>
  </w:endnote>
  <w:endnote w:type="continuationSeparator" w:id="0">
    <w:p w:rsidR="004C0FCD" w:rsidRDefault="004C0FCD" w:rsidP="00F61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FCD" w:rsidRDefault="004C0FCD" w:rsidP="00F615EE">
      <w:pPr>
        <w:spacing w:after="0" w:line="240" w:lineRule="auto"/>
      </w:pPr>
      <w:r>
        <w:separator/>
      </w:r>
    </w:p>
  </w:footnote>
  <w:footnote w:type="continuationSeparator" w:id="0">
    <w:p w:rsidR="004C0FCD" w:rsidRDefault="004C0FCD" w:rsidP="00F61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EE" w:rsidRDefault="004C0FCD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86094" o:spid="_x0000_s2050" type="#_x0000_t75" style="position:absolute;margin-left:0;margin-top:0;width:611.6pt;height:791.2pt;z-index:-251658752;mso-position-horizontal:center;mso-position-horizontal-relative:margin;mso-position-vertical:center;mso-position-vertical-relative:margin" o:allowincell="f">
          <v:imagedata r:id="rId1" o:title="sede - ciudad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EE" w:rsidRDefault="004C0FCD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86095" o:spid="_x0000_s2051" type="#_x0000_t75" style="position:absolute;margin-left:-85.8pt;margin-top:-127.95pt;width:611.6pt;height:791.2pt;z-index:-251657728;mso-position-horizontal-relative:margin;mso-position-vertical-relative:margin" o:allowincell="f">
          <v:imagedata r:id="rId1" o:title="sede - ciudad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EE" w:rsidRDefault="004C0FCD">
    <w:pPr>
      <w:pStyle w:val="Encabezado"/>
    </w:pPr>
    <w:r>
      <w:rPr>
        <w:noProof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386093" o:spid="_x0000_s2049" type="#_x0000_t75" style="position:absolute;margin-left:0;margin-top:0;width:611.6pt;height:791.2pt;z-index:-251659776;mso-position-horizontal:center;mso-position-horizontal-relative:margin;mso-position-vertical:center;mso-position-vertical-relative:margin" o:allowincell="f">
          <v:imagedata r:id="rId1" o:title="sede - ciudad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C25BC"/>
    <w:multiLevelType w:val="hybridMultilevel"/>
    <w:tmpl w:val="C5A4CD34"/>
    <w:lvl w:ilvl="0" w:tplc="E87A2E5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E048E2"/>
    <w:multiLevelType w:val="hybridMultilevel"/>
    <w:tmpl w:val="5B122E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9B"/>
    <w:rsid w:val="000140A7"/>
    <w:rsid w:val="0007224E"/>
    <w:rsid w:val="000A7F97"/>
    <w:rsid w:val="0012770A"/>
    <w:rsid w:val="00145974"/>
    <w:rsid w:val="00310A21"/>
    <w:rsid w:val="0041636D"/>
    <w:rsid w:val="004C0FCD"/>
    <w:rsid w:val="004D3188"/>
    <w:rsid w:val="005227FB"/>
    <w:rsid w:val="005C51B7"/>
    <w:rsid w:val="00601DA9"/>
    <w:rsid w:val="00605592"/>
    <w:rsid w:val="00680769"/>
    <w:rsid w:val="0071000E"/>
    <w:rsid w:val="00733F1C"/>
    <w:rsid w:val="00796621"/>
    <w:rsid w:val="009A2B9B"/>
    <w:rsid w:val="009F34F0"/>
    <w:rsid w:val="00B32F50"/>
    <w:rsid w:val="00C31166"/>
    <w:rsid w:val="00CC3635"/>
    <w:rsid w:val="00DE6E73"/>
    <w:rsid w:val="00DF6B7E"/>
    <w:rsid w:val="00E830A3"/>
    <w:rsid w:val="00EC33F7"/>
    <w:rsid w:val="00F46845"/>
    <w:rsid w:val="00F615EE"/>
    <w:rsid w:val="00F8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6B6DEBD-EED4-4FF4-BDBF-6A6A5247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5A3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1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15EE"/>
  </w:style>
  <w:style w:type="paragraph" w:styleId="Piedepgina">
    <w:name w:val="footer"/>
    <w:basedOn w:val="Normal"/>
    <w:link w:val="PiedepginaCar"/>
    <w:uiPriority w:val="99"/>
    <w:unhideWhenUsed/>
    <w:rsid w:val="00F615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5EE"/>
  </w:style>
  <w:style w:type="paragraph" w:styleId="Sinespaciado">
    <w:name w:val="No Spacing"/>
    <w:uiPriority w:val="1"/>
    <w:qFormat/>
    <w:rsid w:val="00F805A3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416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iclaretiana\Downloads\FI14_Plantilla_word_Institucion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FI14_Plantilla_word_Institucional</Template>
  <TotalTime>103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UNICLARETIANA</dc:creator>
  <cp:keywords/>
  <dc:description/>
  <cp:lastModifiedBy>Luisa Arboleda</cp:lastModifiedBy>
  <cp:revision>12</cp:revision>
  <cp:lastPrinted>2017-03-24T23:29:00Z</cp:lastPrinted>
  <dcterms:created xsi:type="dcterms:W3CDTF">2017-05-25T12:22:00Z</dcterms:created>
  <dcterms:modified xsi:type="dcterms:W3CDTF">2017-06-27T18:42:00Z</dcterms:modified>
</cp:coreProperties>
</file>